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180" w:rsidRDefault="00DE5180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62pt;margin-top:0;width:189pt;height:117pt;z-index:251655680;visibility:visible" wrapcoords="-86 0 -86 21462 21600 21462 21600 0 -86 0">
            <v:imagedata r:id="rId5" o:title=""/>
            <w10:wrap type="tight"/>
          </v:shape>
        </w:pict>
      </w:r>
    </w:p>
    <w:p w:rsidR="00DE5180" w:rsidRDefault="00DE5180"/>
    <w:p w:rsidR="00DE5180" w:rsidRDefault="00DE5180"/>
    <w:p w:rsidR="00DE5180" w:rsidRDefault="00DE5180"/>
    <w:p w:rsidR="00DE5180" w:rsidRDefault="00DE5180"/>
    <w:p w:rsidR="00DE5180" w:rsidRDefault="00DE5180"/>
    <w:p w:rsidR="00DE5180" w:rsidRDefault="00DE5180"/>
    <w:p w:rsidR="00DE5180" w:rsidRDefault="00DE5180"/>
    <w:p w:rsidR="00DE5180" w:rsidRDefault="00DE5180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in;margin-top:4.45pt;width:6in;height:81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" filled="f" stroked="f">
            <v:textbox>
              <w:txbxContent>
                <w:p w:rsidR="00DE5180" w:rsidRPr="00861FF7" w:rsidRDefault="00DE5180" w:rsidP="00E17843">
                  <w:pPr>
                    <w:pStyle w:val="Header"/>
                    <w:ind w:right="831"/>
                    <w:jc w:val="center"/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</w:pPr>
                  <w:r w:rsidRPr="00861FF7"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  <w:t>Certification Ceremony</w:t>
                  </w:r>
                </w:p>
                <w:p w:rsidR="00DE5180" w:rsidRPr="00861FF7" w:rsidRDefault="00DE5180" w:rsidP="00E17843">
                  <w:pPr>
                    <w:pStyle w:val="Header"/>
                    <w:ind w:right="831"/>
                    <w:jc w:val="center"/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</w:pPr>
                  <w:r w:rsidRPr="00861FF7"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  <w:t xml:space="preserve">Programme </w:t>
                  </w:r>
                </w:p>
                <w:p w:rsidR="00DE5180" w:rsidRPr="00861FF7" w:rsidRDefault="00DE5180" w:rsidP="00E17843">
                  <w:pPr>
                    <w:pStyle w:val="Header"/>
                    <w:ind w:right="831"/>
                    <w:jc w:val="center"/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</w:pPr>
                  <w:r w:rsidRPr="00861FF7">
                    <w:rPr>
                      <w:rFonts w:ascii="Apple Chancery" w:hAnsi="Apple Chancery" w:cs="Apple Chancery"/>
                      <w:b/>
                      <w:color w:val="000000"/>
                      <w:sz w:val="32"/>
                      <w:szCs w:val="32"/>
                    </w:rPr>
                    <w:t>15 November 2014</w:t>
                  </w:r>
                </w:p>
              </w:txbxContent>
            </v:textbox>
            <w10:wrap type="square"/>
          </v:shape>
        </w:pict>
      </w:r>
    </w:p>
    <w:p w:rsidR="00DE5180" w:rsidRDefault="00DE5180"/>
    <w:p w:rsidR="00DE5180" w:rsidRDefault="00DE5180" w:rsidP="00E17843">
      <w:pPr>
        <w:pStyle w:val="Header"/>
        <w:tabs>
          <w:tab w:val="clear" w:pos="4320"/>
          <w:tab w:val="clear" w:pos="8640"/>
        </w:tabs>
        <w:ind w:right="831"/>
        <w:jc w:val="both"/>
        <w:rPr>
          <w:rFonts w:ascii="Garamond" w:hAnsi="Garamond"/>
          <w:b/>
          <w:sz w:val="36"/>
          <w:szCs w:val="36"/>
        </w:rPr>
      </w:pPr>
    </w:p>
    <w:p w:rsidR="00DE5180" w:rsidRDefault="00DE5180" w:rsidP="00E17843">
      <w:pPr>
        <w:pStyle w:val="Header"/>
        <w:tabs>
          <w:tab w:val="clear" w:pos="4320"/>
          <w:tab w:val="clear" w:pos="8640"/>
        </w:tabs>
        <w:ind w:right="831"/>
        <w:jc w:val="both"/>
        <w:rPr>
          <w:rFonts w:ascii="Garamond" w:hAnsi="Garamond"/>
          <w:b/>
          <w:sz w:val="36"/>
          <w:szCs w:val="36"/>
        </w:rPr>
      </w:pPr>
    </w:p>
    <w:p w:rsidR="00DE5180" w:rsidRDefault="00DE5180" w:rsidP="00E17843">
      <w:pPr>
        <w:pStyle w:val="Header"/>
        <w:tabs>
          <w:tab w:val="clear" w:pos="4320"/>
          <w:tab w:val="clear" w:pos="8640"/>
        </w:tabs>
        <w:ind w:right="831"/>
        <w:jc w:val="both"/>
        <w:rPr>
          <w:rFonts w:ascii="Garamond" w:hAnsi="Garamond"/>
          <w:b/>
          <w:sz w:val="36"/>
          <w:szCs w:val="36"/>
        </w:rPr>
      </w:pPr>
    </w:p>
    <w:p w:rsidR="00DE5180" w:rsidRPr="009F5073" w:rsidRDefault="00DE5180" w:rsidP="00E17843">
      <w:pPr>
        <w:pStyle w:val="Header"/>
        <w:tabs>
          <w:tab w:val="clear" w:pos="4320"/>
          <w:tab w:val="clear" w:pos="8640"/>
        </w:tabs>
        <w:ind w:right="831"/>
        <w:jc w:val="both"/>
        <w:rPr>
          <w:rFonts w:ascii="Garamond" w:hAnsi="Garamond"/>
          <w:b/>
          <w:sz w:val="16"/>
          <w:szCs w:val="16"/>
        </w:rPr>
      </w:pP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09"/>
        <w:gridCol w:w="3119"/>
        <w:gridCol w:w="2268"/>
        <w:gridCol w:w="1276"/>
      </w:tblGrid>
      <w:tr w:rsidR="00DE5180" w:rsidRPr="00861FF7" w:rsidTr="00861FF7">
        <w:tc>
          <w:tcPr>
            <w:tcW w:w="240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4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8:00 – 8:25</w:t>
            </w: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Registration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Foyer</w:t>
            </w:r>
          </w:p>
        </w:tc>
      </w:tr>
      <w:tr w:rsidR="00DE5180" w:rsidRPr="00861FF7" w:rsidTr="00861FF7">
        <w:tc>
          <w:tcPr>
            <w:tcW w:w="2409" w:type="dxa"/>
            <w:vMerge w:val="restart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459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        8.30- 9.3</w:t>
            </w:r>
            <w:bookmarkStart w:id="0" w:name="_GoBack"/>
            <w:bookmarkEnd w:id="0"/>
            <w:r w:rsidRPr="00861FF7">
              <w:rPr>
                <w:rFonts w:ascii="Garamond" w:hAnsi="Garamond"/>
                <w:sz w:val="26"/>
                <w:szCs w:val="26"/>
              </w:rPr>
              <w:t>0</w:t>
            </w: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17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Welcome &amp; background to the project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  <w:tab w:val="left" w:pos="2018"/>
              </w:tabs>
              <w:spacing w:line="360" w:lineRule="auto"/>
              <w:ind w:right="34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Mr B Schereka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24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Motivation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Dr J Clark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Musical Item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ThembelihleSSS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Guest Speaker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Mr B Schreuder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459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BCP Teacher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C Snell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601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Maths Teacher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Mr D Soboyisi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rPr>
          <w:trHeight w:val="311"/>
        </w:trPr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Language Teacher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N Mofoka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rPr>
          <w:trHeight w:val="262"/>
        </w:trPr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831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ACE Teacher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V Stevens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rPr>
          <w:trHeight w:val="264"/>
        </w:trPr>
        <w:tc>
          <w:tcPr>
            <w:tcW w:w="2409" w:type="dxa"/>
            <w:shd w:val="clear" w:color="auto" w:fill="E6E6E6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9:30 – 10:15</w:t>
            </w:r>
          </w:p>
        </w:tc>
        <w:tc>
          <w:tcPr>
            <w:tcW w:w="5387" w:type="dxa"/>
            <w:gridSpan w:val="2"/>
            <w:shd w:val="clear" w:color="auto" w:fill="E6E6E6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jc w:val="center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Tea</w:t>
            </w:r>
          </w:p>
        </w:tc>
        <w:tc>
          <w:tcPr>
            <w:tcW w:w="1276" w:type="dxa"/>
            <w:shd w:val="clear" w:color="auto" w:fill="E6E6E6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Conf.Cntr</w:t>
            </w:r>
          </w:p>
        </w:tc>
      </w:tr>
      <w:tr w:rsidR="00DE5180" w:rsidRPr="00861FF7" w:rsidTr="00861FF7">
        <w:tc>
          <w:tcPr>
            <w:tcW w:w="2409" w:type="dxa"/>
            <w:vMerge w:val="restart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10:30 – 11:30</w:t>
            </w:r>
          </w:p>
        </w:tc>
        <w:tc>
          <w:tcPr>
            <w:tcW w:w="6663" w:type="dxa"/>
            <w:gridSpan w:val="3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Breakaway presentations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Mathematics 1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J Davids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Venue 1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 xml:space="preserve">Mathematics 2 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G Smith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Venue 2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Language 1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J Philips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Merge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Language 2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K Woodward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11:30 –12.30</w:t>
            </w: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Certification Ceremony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11.30 – 11. 40</w:t>
            </w: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Musical Item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 xml:space="preserve">Violinists 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  <w:tr w:rsidR="00DE5180" w:rsidRPr="00861FF7" w:rsidTr="00861FF7">
        <w:tc>
          <w:tcPr>
            <w:tcW w:w="240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30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12.30 – 12.35</w:t>
            </w:r>
          </w:p>
        </w:tc>
        <w:tc>
          <w:tcPr>
            <w:tcW w:w="3119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176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Thanks</w:t>
            </w:r>
          </w:p>
        </w:tc>
        <w:tc>
          <w:tcPr>
            <w:tcW w:w="2268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C K</w:t>
            </w:r>
            <w:r w:rsidRPr="00861FF7">
              <w:rPr>
                <w:rFonts w:ascii="Garamond" w:hAnsi="Garamond" w:cs="Consolas"/>
                <w:lang w:val="en-US"/>
              </w:rPr>
              <w:t>ü</w:t>
            </w:r>
            <w:r w:rsidRPr="00861FF7">
              <w:rPr>
                <w:rFonts w:ascii="Garamond" w:hAnsi="Garamond" w:cs="Apple Chancery"/>
                <w:sz w:val="26"/>
                <w:szCs w:val="26"/>
              </w:rPr>
              <w:t>hne&amp;</w:t>
            </w:r>
          </w:p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ind w:right="-108"/>
              <w:rPr>
                <w:rFonts w:ascii="Garamond" w:hAnsi="Garamond" w:cs="Apple Chancery"/>
                <w:sz w:val="26"/>
                <w:szCs w:val="26"/>
              </w:rPr>
            </w:pPr>
            <w:r w:rsidRPr="00861FF7">
              <w:rPr>
                <w:rFonts w:ascii="Garamond" w:hAnsi="Garamond" w:cs="Apple Chancery"/>
                <w:sz w:val="26"/>
                <w:szCs w:val="26"/>
              </w:rPr>
              <w:t>Ms U Esau</w:t>
            </w:r>
          </w:p>
        </w:tc>
        <w:tc>
          <w:tcPr>
            <w:tcW w:w="1276" w:type="dxa"/>
            <w:vAlign w:val="center"/>
          </w:tcPr>
          <w:p w:rsidR="00DE5180" w:rsidRPr="00861FF7" w:rsidRDefault="00DE5180" w:rsidP="00861FF7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  <w:rPr>
                <w:rFonts w:ascii="Garamond" w:hAnsi="Garamond"/>
                <w:sz w:val="26"/>
                <w:szCs w:val="26"/>
              </w:rPr>
            </w:pPr>
            <w:r w:rsidRPr="00861FF7">
              <w:rPr>
                <w:rFonts w:ascii="Garamond" w:hAnsi="Garamond"/>
                <w:sz w:val="26"/>
                <w:szCs w:val="26"/>
              </w:rPr>
              <w:t>H3</w:t>
            </w:r>
          </w:p>
        </w:tc>
      </w:tr>
    </w:tbl>
    <w:p w:rsidR="00DE5180" w:rsidRDefault="00DE5180" w:rsidP="00E17843">
      <w:pPr>
        <w:pStyle w:val="Header"/>
        <w:tabs>
          <w:tab w:val="clear" w:pos="4320"/>
          <w:tab w:val="clear" w:pos="8640"/>
        </w:tabs>
        <w:spacing w:line="360" w:lineRule="auto"/>
        <w:ind w:left="142" w:right="831" w:firstLine="142"/>
        <w:jc w:val="both"/>
        <w:rPr>
          <w:rFonts w:ascii="Garamond" w:hAnsi="Garamond"/>
          <w:sz w:val="36"/>
          <w:szCs w:val="36"/>
        </w:rPr>
      </w:pPr>
      <w:r>
        <w:rPr>
          <w:noProof/>
          <w:lang w:val="en-US"/>
        </w:rPr>
        <w:pict>
          <v:shape id="Picture 1120" o:spid="_x0000_s1028" type="#_x0000_t75" style="position:absolute;left:0;text-align:left;margin-left:477pt;margin-top:10.85pt;width:55.1pt;height:63pt;z-index:251658752;visibility:visible;mso-position-horizontal-relative:text;mso-position-vertical-relative:text" wrapcoords="-296 0 -296 21343 21600 21343 21600 0 -296 0">
            <v:imagedata r:id="rId6" o:title=""/>
            <w10:wrap type="tight"/>
          </v:shape>
        </w:pict>
      </w:r>
      <w:r>
        <w:rPr>
          <w:noProof/>
          <w:lang w:val="en-US"/>
        </w:rPr>
        <w:pict>
          <v:group id="Group 10" o:spid="_x0000_s1029" style="position:absolute;left:0;text-align:left;margin-left:135pt;margin-top:28.85pt;width:267.85pt;height:46.4pt;z-index:251659776;mso-position-horizontal-relative:text;mso-position-vertical-relative:text" coordsize="3401914,589690" wrapcoords="908 0 545 1045 0 4181 -61 8013 0 15677 1997 16723 10770 16723 4477 20903 4477 21252 21600 21252 21600 19161 20753 18813 10709 16723 7987 11148 7987 0 908 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">
            <v:shape id="Text Box 70" o:spid="_x0000_s1030" type="#_x0000_t202" style="position:absolute;left:1254750;top:92325;width:2147164;height:38991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EK8xwgAA&#10;ANoAAAAPAAAAZHJzL2Rvd25yZXYueG1sRI/dagIxFITvC75DOIJ33awiUrZGaQsVL/TCnwc4bE43&#10;225OliS6uz69EYReDjPzDbNc97YRV/KhdqxgmuUgiEuna64UnE/fr28gQkTW2DgmBQMFWK9GL0ss&#10;tOv4QNdjrESCcChQgYmxLaQMpSGLIXMtcfJ+nLcYk/SV1B67BLeNnOX5QlqsOS0YbOnLUPl3vFgF&#10;9ja9+R2i/d0MM+zawWz2u0+lJuP+4x1EpD7+h5/trVYwh8eVdAPk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QrzHCAAAA2gAAAA8AAAAAAAAAAAAAAAAAlwIAAGRycy9kb3du&#10;cmV2LnhtbFBLBQYAAAAABAAEAPUAAACGAwAAAAA=&#10;" filled="f" stroked="f">
              <v:textbox inset=",0,,0">
                <w:txbxContent>
                  <w:p w:rsidR="00DE5180" w:rsidRDefault="00DE5180" w:rsidP="00E1022F">
                    <w:pPr>
                      <w:pStyle w:val="NormalWeb"/>
                      <w:tabs>
                        <w:tab w:val="left" w:pos="5820"/>
                      </w:tabs>
                      <w:spacing w:before="0" w:beforeAutospacing="0" w:after="0" w:afterAutospacing="0"/>
                      <w:jc w:val="right"/>
                    </w:pPr>
                    <w:r>
                      <w:rPr>
                        <w:rFonts w:ascii="Century Gothic" w:hAnsi="Century Gothic"/>
                        <w:color w:val="000090"/>
                        <w:kern w:val="24"/>
                        <w:sz w:val="16"/>
                        <w:szCs w:val="16"/>
                        <w:lang w:val="en-GB"/>
                      </w:rPr>
                      <w:t>Metropole East Education District</w:t>
                    </w:r>
                  </w:p>
                  <w:p w:rsidR="00DE5180" w:rsidRDefault="00DE5180" w:rsidP="00E1022F">
                    <w:pPr>
                      <w:pStyle w:val="NormalWeb"/>
                      <w:spacing w:before="0" w:beforeAutospacing="0" w:after="0" w:afterAutospacing="0"/>
                      <w:jc w:val="right"/>
                    </w:pPr>
                    <w:r>
                      <w:rPr>
                        <w:rFonts w:ascii="Century Gothic" w:hAnsi="Century Gothic"/>
                        <w:color w:val="000090"/>
                        <w:kern w:val="24"/>
                        <w:sz w:val="16"/>
                        <w:szCs w:val="16"/>
                        <w:lang w:val="en-GB"/>
                      </w:rPr>
                      <w:t>Curriculum Coordination andAdvice</w:t>
                    </w:r>
                  </w:p>
                  <w:p w:rsidR="00DE5180" w:rsidRDefault="00DE5180" w:rsidP="00E1022F">
                    <w:pPr>
                      <w:pStyle w:val="NormalWeb"/>
                      <w:spacing w:before="0" w:beforeAutospacing="0" w:after="0" w:afterAutospacing="0"/>
                    </w:pPr>
                  </w:p>
                  <w:p w:rsidR="00DE5180" w:rsidRDefault="00DE5180" w:rsidP="00E1022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Calibri" w:eastAsia="MS ????" w:hAnsi="Calibri"/>
                        <w:color w:val="FFFFFF"/>
                        <w:kern w:val="24"/>
                        <w:sz w:val="24"/>
                        <w:szCs w:val="24"/>
                      </w:rPr>
                      <w:t>Curriculum Coordination and Advice</w:t>
                    </w:r>
                  </w:p>
                </w:txbxContent>
              </v:textbox>
            </v:shape>
            <v:group id="Group 5" o:spid="_x0000_s1031" style="position:absolute;width:3401914;height:589690" coordsize="10521,15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<v:shape id="Picture 6" o:spid="_x0000_s1032" type="#_x0000_t75" style="position:absolute;width:3854;height:119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U&#10;hwPEAAAA2gAAAA8AAABkcnMvZG93bnJldi54bWxEj0FrwkAUhO+F/oflFbw1m7REJLpKsbR4EjQF&#10;e3zNPpPY7Ns0uzHx37uC0OMw880wi9VoGnGmztWWFSRRDIK4sLrmUsFX/vE8A+E8ssbGMim4kIPV&#10;8vFhgZm2A+/ovPelCCXsMlRQed9mUrqiIoMusi1x8I62M+iD7EqpOxxCuWnkSxxPpcGaw0KFLa0r&#10;Kn73vVEwPW5/PrlJ80Ofvq7LJH7//stPSk2exrc5CE+j/w/f6Y0OHNyuhBsgl1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aUhwPEAAAA2gAAAA8AAAAAAAAAAAAAAAAAnAIA&#10;AGRycy9kb3ducmV2LnhtbFBLBQYAAAAABAAEAPcAAACNAwAAAAA=&#10;">
                <v:imagedata r:id="rId7" o:title=""/>
              </v:shape>
              <v:shape id="Picture 7" o:spid="_x0000_s1033" type="#_x0000_t75" style="position:absolute;left:1521;top:1414;width:9000;height:18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L&#10;XMjDAAAA2gAAAA8AAABkcnMvZG93bnJldi54bWxEj0FrwkAUhO8F/8PyBG91Yw+2RFcJEaEXobUt&#10;6O2RfSbB7Nsl+zTpv+8WCj0OM/MNs96OrlN36mPr2cBinoEirrxtuTbw+bF/fAEVBdli55kMfFOE&#10;7WbysMbc+oHf6X6UWiUIxxwNNCIh1zpWDTmMcx+Ik3fxvUNJsq+17XFIcNfppyxbaoctp4UGA5UN&#10;VdfjzRkoz8UyHL72b6EYsN6dLnLzpRgzm47FCpTQKP/hv/arNfAMv1fSDdCb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0tcyMMAAADaAAAADwAAAAAAAAAAAAAAAACcAgAA&#10;ZHJzL2Rvd25yZXYueG1sUEsFBgAAAAAEAAQA9wAAAIwDAAAAAA==&#10;">
                <v:imagedata r:id="rId8" o:title=""/>
                <o:lock v:ext="edit" aspectratio="f"/>
              </v:shape>
            </v:group>
            <w10:wrap type="tight"/>
          </v:group>
        </w:pict>
      </w:r>
      <w:r>
        <w:rPr>
          <w:noProof/>
          <w:lang w:val="en-US"/>
        </w:rPr>
        <w:pict>
          <v:shape id="Picture 1119" o:spid="_x0000_s1034" type="#_x0000_t75" alt="multilingualLOGOrgb" style="position:absolute;left:0;text-align:left;margin-left:9pt;margin-top:19.85pt;width:63pt;height:55.1pt;z-index:251657728;visibility:visible;mso-position-horizontal-relative:text;mso-position-vertical-relative:text" wrapcoords="-257 0 -257 21304 21600 21304 21600 0 -257 0">
            <v:imagedata r:id="rId9" o:title=""/>
            <w10:wrap type="tight"/>
          </v:shape>
        </w:pict>
      </w:r>
    </w:p>
    <w:p w:rsidR="00DE5180" w:rsidRDefault="00DE5180" w:rsidP="00E17843">
      <w:pPr>
        <w:pStyle w:val="Header"/>
        <w:tabs>
          <w:tab w:val="clear" w:pos="4320"/>
          <w:tab w:val="clear" w:pos="8640"/>
        </w:tabs>
        <w:spacing w:line="360" w:lineRule="auto"/>
        <w:ind w:left="142" w:right="831" w:firstLine="142"/>
        <w:jc w:val="both"/>
        <w:rPr>
          <w:rFonts w:ascii="Garamond" w:hAnsi="Garamond"/>
          <w:sz w:val="36"/>
          <w:szCs w:val="36"/>
        </w:rPr>
      </w:pPr>
    </w:p>
    <w:p w:rsidR="00DE5180" w:rsidRPr="009F5073" w:rsidRDefault="00DE5180" w:rsidP="00E17843">
      <w:pPr>
        <w:spacing w:line="360" w:lineRule="auto"/>
        <w:rPr>
          <w:rFonts w:ascii="Apple Chancery" w:hAnsi="Apple Chancery" w:cs="Apple Chancery"/>
        </w:rPr>
      </w:pPr>
    </w:p>
    <w:sectPr w:rsidR="00DE5180" w:rsidRPr="009F5073" w:rsidSect="00D66E7B">
      <w:pgSz w:w="11900" w:h="16840"/>
      <w:pgMar w:top="567" w:right="567" w:bottom="851" w:left="567" w:header="708" w:footer="708" w:gutter="0"/>
      <w:pgBorders>
        <w:top w:val="threeDEmboss" w:sz="24" w:space="1" w:color="auto"/>
        <w:left w:val="threeDEmboss" w:sz="24" w:space="4" w:color="auto"/>
        <w:bottom w:val="threeDEngrave" w:sz="24" w:space="1" w:color="auto"/>
        <w:right w:val="threeDEngrave" w:sz="2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 Chancery">
    <w:altName w:val="Cataneo B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03FA"/>
    <w:multiLevelType w:val="hybridMultilevel"/>
    <w:tmpl w:val="5E544FC4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">
    <w:nsid w:val="21D179E2"/>
    <w:multiLevelType w:val="hybridMultilevel"/>
    <w:tmpl w:val="4AD6467E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71797995"/>
    <w:multiLevelType w:val="hybridMultilevel"/>
    <w:tmpl w:val="1DF0F2F8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20"/>
  <w:characterSpacingControl w:val="doNotCompress"/>
  <w:savePreviewPicture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84C"/>
    <w:rsid w:val="00087FB8"/>
    <w:rsid w:val="00126A49"/>
    <w:rsid w:val="001A1F1B"/>
    <w:rsid w:val="00277CA5"/>
    <w:rsid w:val="00311D43"/>
    <w:rsid w:val="003D31A7"/>
    <w:rsid w:val="00452A38"/>
    <w:rsid w:val="005E6E15"/>
    <w:rsid w:val="006129FB"/>
    <w:rsid w:val="006E6DA7"/>
    <w:rsid w:val="0073584C"/>
    <w:rsid w:val="00780BD4"/>
    <w:rsid w:val="007E73C1"/>
    <w:rsid w:val="00861FF7"/>
    <w:rsid w:val="008A09A0"/>
    <w:rsid w:val="008B00A1"/>
    <w:rsid w:val="0095120F"/>
    <w:rsid w:val="009F5073"/>
    <w:rsid w:val="00A824F3"/>
    <w:rsid w:val="00B26C4A"/>
    <w:rsid w:val="00B50B13"/>
    <w:rsid w:val="00C34102"/>
    <w:rsid w:val="00C56EE5"/>
    <w:rsid w:val="00CC4E5A"/>
    <w:rsid w:val="00D66E7B"/>
    <w:rsid w:val="00DD3D59"/>
    <w:rsid w:val="00DE5180"/>
    <w:rsid w:val="00E1022F"/>
    <w:rsid w:val="00E17843"/>
    <w:rsid w:val="00F64D6A"/>
    <w:rsid w:val="00FB6C8D"/>
    <w:rsid w:val="00FF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FB8"/>
    <w:rPr>
      <w:sz w:val="24"/>
      <w:szCs w:val="24"/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358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584C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rsid w:val="00E178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17843"/>
    <w:rPr>
      <w:rFonts w:cs="Times New Roman"/>
      <w:lang w:val="en-GB"/>
    </w:rPr>
  </w:style>
  <w:style w:type="paragraph" w:styleId="NormalWeb">
    <w:name w:val="Normal (Web)"/>
    <w:basedOn w:val="Normal"/>
    <w:uiPriority w:val="99"/>
    <w:semiHidden/>
    <w:rsid w:val="00E1022F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3D31A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72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101</Words>
  <Characters>581</Characters>
  <Application>Microsoft Office Outlook</Application>
  <DocSecurity>0</DocSecurity>
  <Lines>0</Lines>
  <Paragraphs>0</Paragraphs>
  <ScaleCrop>false</ScaleCrop>
  <Company>UCT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Hendricks</dc:creator>
  <cp:keywords/>
  <dc:description/>
  <cp:lastModifiedBy>Louis Benjamin</cp:lastModifiedBy>
  <cp:revision>2</cp:revision>
  <cp:lastPrinted>2014-11-11T09:56:00Z</cp:lastPrinted>
  <dcterms:created xsi:type="dcterms:W3CDTF">2014-11-14T15:13:00Z</dcterms:created>
  <dcterms:modified xsi:type="dcterms:W3CDTF">2014-11-14T15:13:00Z</dcterms:modified>
</cp:coreProperties>
</file>